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杭银理财幸福99周添益2101期理财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杭银理财幸福99周添益2101期理财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TYG7D2101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2025-01-09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TYG7D2101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2025-01-09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