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杭银理财幸福99半年添益1901期理财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杭银理财幸福99半年添益1901期理财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TYG6M1901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