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杭银理财幸福99半年添益1907期理财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杭银理财幸福99半年添益1907期理财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TYG6M1907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TYG6M1907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2025-06-04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